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9FBCF0" w14:textId="77777777" w:rsidR="001432B2" w:rsidRPr="004E7146" w:rsidRDefault="001432B2" w:rsidP="001432B2">
      <w:pPr>
        <w:jc w:val="center"/>
        <w:rPr>
          <w:sz w:val="28"/>
          <w:szCs w:val="28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9FF6B7E" wp14:editId="16CBA0E9">
            <wp:simplePos x="0" y="0"/>
            <wp:positionH relativeFrom="margin">
              <wp:align>left</wp:align>
            </wp:positionH>
            <wp:positionV relativeFrom="margin">
              <wp:posOffset>-476250</wp:posOffset>
            </wp:positionV>
            <wp:extent cx="2135118" cy="5429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5118" cy="542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E1EB4">
        <w:rPr>
          <w:sz w:val="28"/>
          <w:szCs w:val="28"/>
        </w:rPr>
        <w:tab/>
      </w:r>
      <w:r w:rsidR="004E1EB4">
        <w:rPr>
          <w:sz w:val="28"/>
          <w:szCs w:val="28"/>
        </w:rPr>
        <w:tab/>
      </w:r>
    </w:p>
    <w:p w14:paraId="65200054" w14:textId="77777777" w:rsidR="001432B2" w:rsidRDefault="001432B2" w:rsidP="001432B2">
      <w:pPr>
        <w:tabs>
          <w:tab w:val="left" w:pos="360"/>
          <w:tab w:val="left" w:pos="720"/>
          <w:tab w:val="left" w:pos="1080"/>
        </w:tabs>
        <w:spacing w:after="0" w:line="240" w:lineRule="auto"/>
        <w:rPr>
          <w:sz w:val="24"/>
          <w:szCs w:val="24"/>
        </w:rPr>
      </w:pPr>
      <w:r>
        <w:rPr>
          <w:b/>
          <w:sz w:val="32"/>
          <w:szCs w:val="32"/>
        </w:rPr>
        <w:t xml:space="preserve">                                        </w:t>
      </w:r>
      <w:bookmarkStart w:id="0" w:name="_Hlk495316744"/>
      <w:bookmarkStart w:id="1" w:name="_Hlk495314206"/>
      <w:r w:rsidRPr="00A10394">
        <w:rPr>
          <w:b/>
          <w:sz w:val="32"/>
          <w:szCs w:val="32"/>
        </w:rPr>
        <w:t>MISSION TRIP APPLICATION</w:t>
      </w:r>
      <w:r>
        <w:rPr>
          <w:b/>
          <w:sz w:val="32"/>
          <w:szCs w:val="32"/>
        </w:rPr>
        <w:t xml:space="preserve">                    </w:t>
      </w:r>
      <w:bookmarkEnd w:id="0"/>
      <w:r>
        <w:rPr>
          <w:sz w:val="24"/>
          <w:szCs w:val="24"/>
        </w:rPr>
        <w:t>page 1 of 2</w:t>
      </w:r>
    </w:p>
    <w:tbl>
      <w:tblPr>
        <w:tblStyle w:val="TableGrid1"/>
        <w:tblW w:w="0" w:type="auto"/>
        <w:tblInd w:w="-113" w:type="dxa"/>
        <w:tblLook w:val="04A0" w:firstRow="1" w:lastRow="0" w:firstColumn="1" w:lastColumn="0" w:noHBand="0" w:noVBand="1"/>
      </w:tblPr>
      <w:tblGrid>
        <w:gridCol w:w="2965"/>
        <w:gridCol w:w="1440"/>
        <w:gridCol w:w="270"/>
        <w:gridCol w:w="1620"/>
        <w:gridCol w:w="3055"/>
      </w:tblGrid>
      <w:tr w:rsidR="001432B2" w14:paraId="38144714" w14:textId="77777777" w:rsidTr="00ED0334">
        <w:tc>
          <w:tcPr>
            <w:tcW w:w="6295" w:type="dxa"/>
            <w:gridSpan w:val="4"/>
          </w:tcPr>
          <w:p w14:paraId="17B978C0" w14:textId="6683CA1F" w:rsidR="001432B2" w:rsidRPr="00C745AE" w:rsidRDefault="001432B2" w:rsidP="00ED0334">
            <w:pPr>
              <w:spacing w:before="120" w:after="120"/>
              <w:rPr>
                <w:sz w:val="24"/>
                <w:szCs w:val="24"/>
              </w:rPr>
            </w:pPr>
            <w:bookmarkStart w:id="2" w:name="_Hlk495314094"/>
            <w:bookmarkEnd w:id="1"/>
            <w:r w:rsidRPr="00C745AE">
              <w:rPr>
                <w:sz w:val="24"/>
                <w:szCs w:val="24"/>
              </w:rPr>
              <w:t>Name:</w:t>
            </w:r>
            <w:sdt>
              <w:sdtPr>
                <w:rPr>
                  <w:sz w:val="24"/>
                  <w:szCs w:val="24"/>
                </w:rPr>
                <w:id w:val="1344508728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  <w:tc>
          <w:tcPr>
            <w:tcW w:w="3055" w:type="dxa"/>
          </w:tcPr>
          <w:p w14:paraId="415A163F" w14:textId="77777777" w:rsidR="001432B2" w:rsidRPr="00C745AE" w:rsidRDefault="001432B2" w:rsidP="00ED0334">
            <w:pPr>
              <w:spacing w:before="120" w:after="120"/>
              <w:rPr>
                <w:sz w:val="24"/>
                <w:szCs w:val="24"/>
              </w:rPr>
            </w:pPr>
            <w:r w:rsidRPr="00C745AE">
              <w:rPr>
                <w:sz w:val="24"/>
                <w:szCs w:val="24"/>
              </w:rPr>
              <w:t>Age:</w:t>
            </w:r>
            <w:r w:rsidR="0057318F">
              <w:rPr>
                <w:sz w:val="24"/>
                <w:szCs w:val="24"/>
              </w:rPr>
              <w:t xml:space="preserve">    </w:t>
            </w:r>
            <w:sdt>
              <w:sdtPr>
                <w:rPr>
                  <w:sz w:val="24"/>
                  <w:szCs w:val="24"/>
                </w:rPr>
                <w:id w:val="422376393"/>
                <w:placeholder>
                  <w:docPart w:val="9A498A4C2ECC458996A88BC2A087DAE6"/>
                </w:placeholder>
                <w:showingPlcHdr/>
                <w:text/>
              </w:sdtPr>
              <w:sdtEndPr/>
              <w:sdtContent/>
            </w:sdt>
          </w:p>
        </w:tc>
      </w:tr>
      <w:tr w:rsidR="001432B2" w14:paraId="282312D9" w14:textId="77777777" w:rsidTr="00ED0334">
        <w:tc>
          <w:tcPr>
            <w:tcW w:w="6295" w:type="dxa"/>
            <w:gridSpan w:val="4"/>
          </w:tcPr>
          <w:p w14:paraId="7CF79C15" w14:textId="77777777" w:rsidR="001432B2" w:rsidRPr="00C745AE" w:rsidRDefault="001432B2" w:rsidP="00ED0334">
            <w:pPr>
              <w:spacing w:before="120" w:after="120"/>
              <w:rPr>
                <w:sz w:val="24"/>
                <w:szCs w:val="24"/>
              </w:rPr>
            </w:pPr>
            <w:r w:rsidRPr="00C745AE">
              <w:rPr>
                <w:sz w:val="24"/>
                <w:szCs w:val="24"/>
              </w:rPr>
              <w:t>Address:</w:t>
            </w:r>
            <w:r w:rsidR="00586320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32246595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  <w:tc>
          <w:tcPr>
            <w:tcW w:w="3055" w:type="dxa"/>
          </w:tcPr>
          <w:p w14:paraId="422BDF52" w14:textId="77777777" w:rsidR="001432B2" w:rsidRPr="00C745AE" w:rsidRDefault="001432B2" w:rsidP="00ED0334">
            <w:pPr>
              <w:spacing w:before="120" w:after="120"/>
              <w:rPr>
                <w:sz w:val="24"/>
                <w:szCs w:val="24"/>
              </w:rPr>
            </w:pPr>
            <w:r w:rsidRPr="00C745AE">
              <w:rPr>
                <w:sz w:val="24"/>
                <w:szCs w:val="24"/>
              </w:rPr>
              <w:t>Phone:</w:t>
            </w:r>
            <w:r w:rsidR="00586320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1620650391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</w:tr>
      <w:tr w:rsidR="001432B2" w14:paraId="4F3DF4C1" w14:textId="77777777" w:rsidTr="00ED0334">
        <w:tc>
          <w:tcPr>
            <w:tcW w:w="2965" w:type="dxa"/>
          </w:tcPr>
          <w:p w14:paraId="6496E24D" w14:textId="77777777" w:rsidR="001432B2" w:rsidRPr="00C745AE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City:</w:t>
            </w:r>
            <w:r w:rsidR="00586320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1155727954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  <w:tc>
          <w:tcPr>
            <w:tcW w:w="1440" w:type="dxa"/>
          </w:tcPr>
          <w:p w14:paraId="0B748B27" w14:textId="77777777" w:rsidR="001432B2" w:rsidRPr="00C745AE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State:</w:t>
            </w:r>
            <w:r w:rsidR="00586320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388080281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  <w:tc>
          <w:tcPr>
            <w:tcW w:w="1890" w:type="dxa"/>
            <w:gridSpan w:val="2"/>
          </w:tcPr>
          <w:p w14:paraId="110B0F38" w14:textId="77777777" w:rsidR="001432B2" w:rsidRPr="00C745AE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Zip:</w:t>
            </w:r>
            <w:r w:rsidR="00586320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1218790870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  <w:tc>
          <w:tcPr>
            <w:tcW w:w="3055" w:type="dxa"/>
          </w:tcPr>
          <w:p w14:paraId="705385B9" w14:textId="77777777" w:rsidR="001432B2" w:rsidRPr="00C745AE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Cell:</w:t>
            </w:r>
            <w:r w:rsidR="00586320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-1840995354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</w:tr>
      <w:tr w:rsidR="001432B2" w14:paraId="2F1973A8" w14:textId="77777777" w:rsidTr="00ED0334">
        <w:tc>
          <w:tcPr>
            <w:tcW w:w="9350" w:type="dxa"/>
            <w:gridSpan w:val="5"/>
          </w:tcPr>
          <w:p w14:paraId="16E37558" w14:textId="77777777" w:rsidR="001432B2" w:rsidRPr="00C745AE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E-mail:</w:t>
            </w:r>
            <w:r w:rsidR="00586320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-1677949408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</w:tr>
      <w:tr w:rsidR="001432B2" w14:paraId="2CD08C30" w14:textId="77777777" w:rsidTr="00ED0334">
        <w:tc>
          <w:tcPr>
            <w:tcW w:w="9350" w:type="dxa"/>
            <w:gridSpan w:val="5"/>
          </w:tcPr>
          <w:p w14:paraId="7E76C0D4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 long have you been a member of NHCO?</w:t>
            </w:r>
            <w:r w:rsidR="00586320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1632282554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</w:tr>
      <w:tr w:rsidR="00586320" w14:paraId="0443F5AE" w14:textId="77777777" w:rsidTr="000E3C1F">
        <w:trPr>
          <w:trHeight w:val="1162"/>
        </w:trPr>
        <w:tc>
          <w:tcPr>
            <w:tcW w:w="9350" w:type="dxa"/>
            <w:gridSpan w:val="5"/>
          </w:tcPr>
          <w:p w14:paraId="579EDAFD" w14:textId="77777777" w:rsidR="00586320" w:rsidRDefault="00586320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Name of the church/organization you will be traveling with? </w:t>
            </w:r>
            <w:sdt>
              <w:sdtPr>
                <w:rPr>
                  <w:sz w:val="24"/>
                  <w:szCs w:val="24"/>
                </w:rPr>
                <w:id w:val="-1106342083"/>
                <w:placeholder>
                  <w:docPart w:val="9FC0169A7BEC49D7810461E378B93AC3"/>
                </w:placeholder>
                <w:showingPlcHdr/>
              </w:sdtPr>
              <w:sdtEndPr/>
              <w:sdtContent/>
            </w:sdt>
          </w:p>
        </w:tc>
      </w:tr>
      <w:tr w:rsidR="001432B2" w14:paraId="0D72B827" w14:textId="77777777" w:rsidTr="00ED0334">
        <w:tc>
          <w:tcPr>
            <w:tcW w:w="4675" w:type="dxa"/>
            <w:gridSpan w:val="3"/>
          </w:tcPr>
          <w:p w14:paraId="3E34B88D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Departure Date:</w:t>
            </w:r>
            <w:r w:rsidR="00586320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-90165943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  <w:tc>
          <w:tcPr>
            <w:tcW w:w="4675" w:type="dxa"/>
            <w:gridSpan w:val="2"/>
          </w:tcPr>
          <w:p w14:paraId="0798D6BD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Return Date:</w:t>
            </w:r>
            <w:r w:rsidR="00C51DF7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-25649091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</w:tr>
      <w:tr w:rsidR="00C51DF7" w14:paraId="38D934D9" w14:textId="77777777" w:rsidTr="00861C9E">
        <w:trPr>
          <w:trHeight w:val="2162"/>
        </w:trPr>
        <w:tc>
          <w:tcPr>
            <w:tcW w:w="9350" w:type="dxa"/>
            <w:gridSpan w:val="5"/>
          </w:tcPr>
          <w:p w14:paraId="050F5915" w14:textId="77777777" w:rsidR="00C51DF7" w:rsidRDefault="00C51DF7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Please describe the mission work you will be doing in detail: </w:t>
            </w:r>
            <w:sdt>
              <w:sdtPr>
                <w:rPr>
                  <w:sz w:val="24"/>
                  <w:szCs w:val="24"/>
                </w:rPr>
                <w:id w:val="-446151820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</w:tr>
      <w:tr w:rsidR="00C51DF7" w14:paraId="0149E93D" w14:textId="77777777" w:rsidTr="00CF6069">
        <w:trPr>
          <w:trHeight w:val="2162"/>
        </w:trPr>
        <w:tc>
          <w:tcPr>
            <w:tcW w:w="9350" w:type="dxa"/>
            <w:gridSpan w:val="5"/>
          </w:tcPr>
          <w:p w14:paraId="7FCD47D6" w14:textId="77777777" w:rsidR="00C51DF7" w:rsidRDefault="00C51DF7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Please describe why you feel called to this mission: </w:t>
            </w:r>
            <w:sdt>
              <w:sdtPr>
                <w:rPr>
                  <w:sz w:val="24"/>
                  <w:szCs w:val="24"/>
                </w:rPr>
                <w:id w:val="-1606106293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</w:tr>
      <w:tr w:rsidR="00C51DF7" w14:paraId="189E66D3" w14:textId="77777777" w:rsidTr="00FB2D82">
        <w:trPr>
          <w:trHeight w:val="1619"/>
        </w:trPr>
        <w:tc>
          <w:tcPr>
            <w:tcW w:w="9350" w:type="dxa"/>
            <w:gridSpan w:val="5"/>
          </w:tcPr>
          <w:p w14:paraId="0E0BB8A1" w14:textId="77777777" w:rsidR="00C51DF7" w:rsidRDefault="00C51DF7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Please list any experience you have in short-term mission work: </w:t>
            </w:r>
            <w:sdt>
              <w:sdtPr>
                <w:rPr>
                  <w:sz w:val="24"/>
                  <w:szCs w:val="24"/>
                </w:rPr>
                <w:id w:val="-1546209511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  <w:p w14:paraId="683D0E61" w14:textId="77777777" w:rsidR="004E1EB4" w:rsidRDefault="004E1EB4" w:rsidP="00ED0334">
            <w:pPr>
              <w:spacing w:before="120" w:after="120"/>
              <w:rPr>
                <w:sz w:val="24"/>
                <w:szCs w:val="24"/>
              </w:rPr>
            </w:pPr>
          </w:p>
          <w:p w14:paraId="6450AB09" w14:textId="77777777" w:rsidR="004E1EB4" w:rsidRDefault="004E1EB4" w:rsidP="00ED0334">
            <w:pPr>
              <w:spacing w:before="120" w:after="120"/>
              <w:rPr>
                <w:sz w:val="24"/>
                <w:szCs w:val="24"/>
              </w:rPr>
            </w:pPr>
          </w:p>
          <w:p w14:paraId="0B856C74" w14:textId="095D88AB" w:rsidR="004E1EB4" w:rsidRDefault="004E1EB4" w:rsidP="00ED0334">
            <w:pPr>
              <w:spacing w:before="120" w:after="120"/>
              <w:rPr>
                <w:sz w:val="24"/>
                <w:szCs w:val="24"/>
              </w:rPr>
            </w:pPr>
          </w:p>
        </w:tc>
      </w:tr>
      <w:tr w:rsidR="00C51DF7" w14:paraId="70D69322" w14:textId="77777777" w:rsidTr="00385557">
        <w:trPr>
          <w:trHeight w:val="1619"/>
        </w:trPr>
        <w:tc>
          <w:tcPr>
            <w:tcW w:w="9350" w:type="dxa"/>
            <w:gridSpan w:val="5"/>
          </w:tcPr>
          <w:p w14:paraId="7515632A" w14:textId="77777777" w:rsidR="00C51DF7" w:rsidRDefault="00C51DF7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Please describe the training you will receive for this specific trip: </w:t>
            </w:r>
            <w:sdt>
              <w:sdtPr>
                <w:rPr>
                  <w:sz w:val="24"/>
                  <w:szCs w:val="24"/>
                </w:rPr>
                <w:id w:val="-162166181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  <w:p w14:paraId="607E1922" w14:textId="77777777" w:rsidR="004E1EB4" w:rsidRDefault="004E1EB4" w:rsidP="00ED0334">
            <w:pPr>
              <w:spacing w:before="120" w:after="120"/>
              <w:rPr>
                <w:sz w:val="24"/>
                <w:szCs w:val="24"/>
              </w:rPr>
            </w:pPr>
          </w:p>
          <w:p w14:paraId="1FFB31F2" w14:textId="77777777" w:rsidR="004E1EB4" w:rsidRDefault="004E1EB4" w:rsidP="00ED0334">
            <w:pPr>
              <w:spacing w:before="120" w:after="120"/>
              <w:rPr>
                <w:sz w:val="24"/>
                <w:szCs w:val="24"/>
              </w:rPr>
            </w:pPr>
          </w:p>
          <w:p w14:paraId="0FDB72FA" w14:textId="60971B32" w:rsidR="004E1EB4" w:rsidRDefault="004E1EB4" w:rsidP="00ED0334">
            <w:pPr>
              <w:spacing w:before="120" w:after="120"/>
              <w:rPr>
                <w:sz w:val="24"/>
                <w:szCs w:val="24"/>
              </w:rPr>
            </w:pPr>
          </w:p>
        </w:tc>
      </w:tr>
      <w:bookmarkEnd w:id="2"/>
    </w:tbl>
    <w:p w14:paraId="72D76B48" w14:textId="77777777" w:rsidR="001432B2" w:rsidRDefault="001432B2" w:rsidP="001432B2"/>
    <w:p w14:paraId="4D3BAF5A" w14:textId="77777777" w:rsidR="001432B2" w:rsidRDefault="001432B2" w:rsidP="001432B2">
      <w:r>
        <w:lastRenderedPageBreak/>
        <w:t xml:space="preserve"> </w:t>
      </w:r>
      <w:r w:rsidRPr="0076665A">
        <w:rPr>
          <w:b/>
        </w:rPr>
        <w:t xml:space="preserve">MISSION TRIP APPLICATION  </w:t>
      </w:r>
      <w:r>
        <w:t xml:space="preserve">                                                                                                          page 2 of 2</w:t>
      </w:r>
    </w:p>
    <w:tbl>
      <w:tblPr>
        <w:tblStyle w:val="TableGrid1"/>
        <w:tblW w:w="0" w:type="auto"/>
        <w:tblInd w:w="-113" w:type="dxa"/>
        <w:tblLook w:val="04A0" w:firstRow="1" w:lastRow="0" w:firstColumn="1" w:lastColumn="0" w:noHBand="0" w:noVBand="1"/>
      </w:tblPr>
      <w:tblGrid>
        <w:gridCol w:w="3055"/>
        <w:gridCol w:w="1440"/>
        <w:gridCol w:w="1496"/>
        <w:gridCol w:w="304"/>
        <w:gridCol w:w="523"/>
        <w:gridCol w:w="827"/>
        <w:gridCol w:w="852"/>
        <w:gridCol w:w="853"/>
      </w:tblGrid>
      <w:tr w:rsidR="001432B2" w14:paraId="3BEFA17E" w14:textId="77777777" w:rsidTr="00ED0334">
        <w:tc>
          <w:tcPr>
            <w:tcW w:w="5991" w:type="dxa"/>
            <w:gridSpan w:val="3"/>
          </w:tcPr>
          <w:p w14:paraId="05C2F5D4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received training for a mission effort in the past? </w:t>
            </w:r>
          </w:p>
        </w:tc>
        <w:tc>
          <w:tcPr>
            <w:tcW w:w="827" w:type="dxa"/>
            <w:gridSpan w:val="2"/>
          </w:tcPr>
          <w:p w14:paraId="235D693C" w14:textId="77777777" w:rsidR="001432B2" w:rsidRDefault="001432B2" w:rsidP="00ED0334">
            <w:pPr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827" w:type="dxa"/>
          </w:tcPr>
          <w:p w14:paraId="519AE482" w14:textId="77777777" w:rsidR="001432B2" w:rsidRDefault="001432B2" w:rsidP="00ED0334"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</w:tcPr>
          <w:p w14:paraId="3E3D3488" w14:textId="77777777" w:rsidR="001432B2" w:rsidRDefault="001432B2" w:rsidP="00ED0334">
            <w:pPr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853" w:type="dxa"/>
          </w:tcPr>
          <w:p w14:paraId="4D150F0F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</w:p>
        </w:tc>
      </w:tr>
      <w:tr w:rsidR="00C51DF7" w14:paraId="44896408" w14:textId="77777777" w:rsidTr="009A0E26">
        <w:trPr>
          <w:trHeight w:val="2162"/>
        </w:trPr>
        <w:tc>
          <w:tcPr>
            <w:tcW w:w="9350" w:type="dxa"/>
            <w:gridSpan w:val="8"/>
          </w:tcPr>
          <w:p w14:paraId="73133FF4" w14:textId="77777777" w:rsidR="00C51DF7" w:rsidRDefault="00C51DF7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If yes, please describe: </w:t>
            </w:r>
            <w:sdt>
              <w:sdtPr>
                <w:rPr>
                  <w:sz w:val="24"/>
                  <w:szCs w:val="24"/>
                </w:rPr>
                <w:id w:val="1027910407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</w:tr>
      <w:tr w:rsidR="001432B2" w14:paraId="687C77BF" w14:textId="77777777" w:rsidTr="00ED0334">
        <w:tc>
          <w:tcPr>
            <w:tcW w:w="5991" w:type="dxa"/>
            <w:gridSpan w:val="3"/>
          </w:tcPr>
          <w:p w14:paraId="65CF726D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Are you willing to participate in fundraisers?</w:t>
            </w:r>
          </w:p>
        </w:tc>
        <w:tc>
          <w:tcPr>
            <w:tcW w:w="827" w:type="dxa"/>
            <w:gridSpan w:val="2"/>
          </w:tcPr>
          <w:p w14:paraId="6265B289" w14:textId="77777777" w:rsidR="001432B2" w:rsidRDefault="001432B2" w:rsidP="00ED0334">
            <w:pPr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827" w:type="dxa"/>
          </w:tcPr>
          <w:p w14:paraId="727F2408" w14:textId="77777777" w:rsidR="001432B2" w:rsidRDefault="001432B2" w:rsidP="00ED0334"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  <w:tc>
          <w:tcPr>
            <w:tcW w:w="852" w:type="dxa"/>
          </w:tcPr>
          <w:p w14:paraId="12964730" w14:textId="77777777" w:rsidR="001432B2" w:rsidRDefault="001432B2" w:rsidP="00ED0334">
            <w:pPr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  <w:tc>
          <w:tcPr>
            <w:tcW w:w="853" w:type="dxa"/>
          </w:tcPr>
          <w:p w14:paraId="2A35AEB7" w14:textId="77777777" w:rsidR="001432B2" w:rsidRDefault="001432B2" w:rsidP="00ED0334">
            <w:pPr>
              <w:spacing w:before="120" w:after="120"/>
              <w:jc w:val="center"/>
              <w:rPr>
                <w:sz w:val="24"/>
                <w:szCs w:val="24"/>
              </w:rPr>
            </w:pPr>
          </w:p>
        </w:tc>
      </w:tr>
      <w:tr w:rsidR="001432B2" w14:paraId="5BC177ED" w14:textId="77777777" w:rsidTr="00ED0334">
        <w:tc>
          <w:tcPr>
            <w:tcW w:w="9350" w:type="dxa"/>
            <w:gridSpan w:val="8"/>
          </w:tcPr>
          <w:p w14:paraId="0A0ACF5A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 cost for my short-term mission trip:  $</w:t>
            </w:r>
            <w:r w:rsidR="00C51DF7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-1424409467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</w:tr>
      <w:tr w:rsidR="00C51DF7" w14:paraId="52E77A22" w14:textId="77777777" w:rsidTr="00B871F3">
        <w:trPr>
          <w:trHeight w:val="1076"/>
        </w:trPr>
        <w:tc>
          <w:tcPr>
            <w:tcW w:w="9350" w:type="dxa"/>
            <w:gridSpan w:val="8"/>
          </w:tcPr>
          <w:p w14:paraId="60B94DB2" w14:textId="77777777" w:rsidR="00C51DF7" w:rsidRDefault="00C51DF7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These funds will cover: </w:t>
            </w:r>
            <w:sdt>
              <w:sdtPr>
                <w:rPr>
                  <w:sz w:val="24"/>
                  <w:szCs w:val="24"/>
                </w:rPr>
                <w:id w:val="-1301151751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  <w:bookmarkStart w:id="3" w:name="_GoBack"/>
            <w:bookmarkEnd w:id="3"/>
          </w:p>
          <w:p w14:paraId="096B7865" w14:textId="77777777" w:rsidR="004E1EB4" w:rsidRDefault="004E1EB4" w:rsidP="00ED0334">
            <w:pPr>
              <w:spacing w:before="120" w:after="120"/>
              <w:rPr>
                <w:sz w:val="24"/>
                <w:szCs w:val="24"/>
              </w:rPr>
            </w:pPr>
          </w:p>
          <w:p w14:paraId="28229CD6" w14:textId="3FE6843A" w:rsidR="004E1EB4" w:rsidRDefault="004E1EB4" w:rsidP="00ED0334">
            <w:pPr>
              <w:spacing w:before="120" w:after="120"/>
              <w:rPr>
                <w:sz w:val="24"/>
                <w:szCs w:val="24"/>
              </w:rPr>
            </w:pPr>
          </w:p>
        </w:tc>
      </w:tr>
      <w:tr w:rsidR="00C51DF7" w14:paraId="1FA602D5" w14:textId="77777777" w:rsidTr="0008144C">
        <w:trPr>
          <w:trHeight w:val="1076"/>
        </w:trPr>
        <w:tc>
          <w:tcPr>
            <w:tcW w:w="9350" w:type="dxa"/>
            <w:gridSpan w:val="8"/>
          </w:tcPr>
          <w:p w14:paraId="5AD63A54" w14:textId="77777777" w:rsidR="00C51DF7" w:rsidRDefault="00C51DF7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In addition, I will be responsible financially for: </w:t>
            </w:r>
            <w:sdt>
              <w:sdtPr>
                <w:rPr>
                  <w:sz w:val="24"/>
                  <w:szCs w:val="24"/>
                </w:rPr>
                <w:id w:val="-1567483805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  <w:p w14:paraId="7A23388E" w14:textId="77777777" w:rsidR="004E1EB4" w:rsidRDefault="004E1EB4" w:rsidP="00ED0334">
            <w:pPr>
              <w:spacing w:before="120" w:after="120"/>
              <w:rPr>
                <w:sz w:val="24"/>
                <w:szCs w:val="24"/>
              </w:rPr>
            </w:pPr>
          </w:p>
          <w:p w14:paraId="154553A1" w14:textId="67887CA8" w:rsidR="004E1EB4" w:rsidRDefault="004E1EB4" w:rsidP="00ED0334">
            <w:pPr>
              <w:spacing w:before="120" w:after="120"/>
              <w:rPr>
                <w:sz w:val="24"/>
                <w:szCs w:val="24"/>
              </w:rPr>
            </w:pPr>
          </w:p>
        </w:tc>
      </w:tr>
      <w:tr w:rsidR="001432B2" w14:paraId="05996255" w14:textId="77777777" w:rsidTr="00ED0334">
        <w:tc>
          <w:tcPr>
            <w:tcW w:w="9350" w:type="dxa"/>
            <w:gridSpan w:val="8"/>
          </w:tcPr>
          <w:p w14:paraId="3EC779D3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am asking NHCO to assist me with $</w:t>
            </w:r>
            <w:r w:rsidR="00C51DF7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-355279135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</w:tr>
      <w:tr w:rsidR="001432B2" w14:paraId="7927E917" w14:textId="77777777" w:rsidTr="00ED0334">
        <w:tc>
          <w:tcPr>
            <w:tcW w:w="9350" w:type="dxa"/>
            <w:gridSpan w:val="8"/>
          </w:tcPr>
          <w:p w14:paraId="685DFFB6" w14:textId="77777777" w:rsidR="001432B2" w:rsidRDefault="001432B2" w:rsidP="00ED0334">
            <w:pPr>
              <w:spacing w:before="120" w:after="120"/>
              <w:jc w:val="center"/>
              <w:rPr>
                <w:sz w:val="24"/>
                <w:szCs w:val="24"/>
              </w:rPr>
            </w:pPr>
            <w:bookmarkStart w:id="4" w:name="_Hlk495316149"/>
            <w:r>
              <w:rPr>
                <w:sz w:val="24"/>
                <w:szCs w:val="24"/>
              </w:rPr>
              <w:t>If approved, please make check out to:</w:t>
            </w:r>
          </w:p>
        </w:tc>
      </w:tr>
      <w:tr w:rsidR="001432B2" w14:paraId="50C70AA9" w14:textId="77777777" w:rsidTr="00ED0334">
        <w:tc>
          <w:tcPr>
            <w:tcW w:w="9350" w:type="dxa"/>
            <w:gridSpan w:val="8"/>
          </w:tcPr>
          <w:p w14:paraId="0B2620DA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 of Organization:</w:t>
            </w:r>
            <w:r w:rsidR="00C51DF7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1919279386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</w:tr>
      <w:tr w:rsidR="001432B2" w14:paraId="766DAC6C" w14:textId="77777777" w:rsidTr="00ED0334">
        <w:tc>
          <w:tcPr>
            <w:tcW w:w="9350" w:type="dxa"/>
            <w:gridSpan w:val="8"/>
          </w:tcPr>
          <w:p w14:paraId="7EF0C976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Address:</w:t>
            </w:r>
            <w:r w:rsidR="00C51DF7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1860156577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</w:tr>
      <w:tr w:rsidR="001432B2" w14:paraId="389360C9" w14:textId="77777777" w:rsidTr="00ED0334">
        <w:tc>
          <w:tcPr>
            <w:tcW w:w="3055" w:type="dxa"/>
          </w:tcPr>
          <w:p w14:paraId="687CB57A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City:</w:t>
            </w:r>
            <w:r w:rsidR="00C51DF7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1790237473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  <w:tc>
          <w:tcPr>
            <w:tcW w:w="1440" w:type="dxa"/>
          </w:tcPr>
          <w:p w14:paraId="134AE81C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State:</w:t>
            </w:r>
            <w:r w:rsidR="00C51DF7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-1363436151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  <w:tc>
          <w:tcPr>
            <w:tcW w:w="1800" w:type="dxa"/>
            <w:gridSpan w:val="2"/>
          </w:tcPr>
          <w:p w14:paraId="3BB72508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Zip:</w:t>
            </w:r>
            <w:r w:rsidR="00C51DF7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299427776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  <w:tc>
          <w:tcPr>
            <w:tcW w:w="3055" w:type="dxa"/>
            <w:gridSpan w:val="4"/>
          </w:tcPr>
          <w:p w14:paraId="7C1479D8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Phone:</w:t>
            </w:r>
            <w:r w:rsidR="00C51DF7">
              <w:rPr>
                <w:sz w:val="24"/>
                <w:szCs w:val="24"/>
              </w:rPr>
              <w:t xml:space="preserve"> </w:t>
            </w:r>
            <w:sdt>
              <w:sdtPr>
                <w:rPr>
                  <w:sz w:val="24"/>
                  <w:szCs w:val="24"/>
                </w:rPr>
                <w:id w:val="-1951071148"/>
                <w:placeholder>
                  <w:docPart w:val="9A498A4C2ECC458996A88BC2A087DAE6"/>
                </w:placeholder>
                <w:showingPlcHdr/>
              </w:sdtPr>
              <w:sdtEndPr/>
              <w:sdtContent/>
            </w:sdt>
          </w:p>
        </w:tc>
      </w:tr>
      <w:tr w:rsidR="001432B2" w14:paraId="2289D4E3" w14:textId="77777777" w:rsidTr="00ED0334">
        <w:tc>
          <w:tcPr>
            <w:tcW w:w="9350" w:type="dxa"/>
            <w:gridSpan w:val="8"/>
          </w:tcPr>
          <w:p w14:paraId="08F4C8AD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Please place in an envelope and hand-carry or mail to:</w:t>
            </w:r>
          </w:p>
          <w:p w14:paraId="31C35D87" w14:textId="77777777" w:rsidR="001432B2" w:rsidRPr="007134C4" w:rsidRDefault="001432B2" w:rsidP="00ED0334">
            <w:pPr>
              <w:jc w:val="center"/>
              <w:rPr>
                <w:sz w:val="28"/>
                <w:szCs w:val="28"/>
              </w:rPr>
            </w:pPr>
            <w:r w:rsidRPr="007134C4">
              <w:rPr>
                <w:sz w:val="28"/>
                <w:szCs w:val="28"/>
              </w:rPr>
              <w:t>New Hope Central Oahu/MAT</w:t>
            </w:r>
          </w:p>
          <w:p w14:paraId="2EE7E53A" w14:textId="77777777" w:rsidR="001432B2" w:rsidRPr="007134C4" w:rsidRDefault="001432B2" w:rsidP="00ED0334">
            <w:pPr>
              <w:jc w:val="center"/>
              <w:rPr>
                <w:sz w:val="28"/>
                <w:szCs w:val="28"/>
              </w:rPr>
            </w:pPr>
            <w:r w:rsidRPr="007134C4">
              <w:rPr>
                <w:sz w:val="28"/>
                <w:szCs w:val="28"/>
              </w:rPr>
              <w:t>P.O. Box 893855</w:t>
            </w:r>
          </w:p>
          <w:p w14:paraId="1151AC1A" w14:textId="77777777" w:rsidR="001432B2" w:rsidRPr="007134C4" w:rsidRDefault="001432B2" w:rsidP="00ED0334">
            <w:pPr>
              <w:jc w:val="center"/>
              <w:rPr>
                <w:sz w:val="28"/>
                <w:szCs w:val="28"/>
              </w:rPr>
            </w:pPr>
            <w:r w:rsidRPr="007134C4">
              <w:rPr>
                <w:sz w:val="28"/>
                <w:szCs w:val="28"/>
              </w:rPr>
              <w:t>Mililani, HI 96789-0855</w:t>
            </w:r>
          </w:p>
          <w:p w14:paraId="0544269C" w14:textId="77777777" w:rsidR="001432B2" w:rsidRPr="00C51DF7" w:rsidRDefault="001432B2" w:rsidP="00ED0334">
            <w:pPr>
              <w:rPr>
                <w:sz w:val="16"/>
                <w:szCs w:val="16"/>
              </w:rPr>
            </w:pPr>
          </w:p>
        </w:tc>
      </w:tr>
      <w:tr w:rsidR="001432B2" w14:paraId="79B7F40F" w14:textId="77777777" w:rsidTr="00ED0334">
        <w:tc>
          <w:tcPr>
            <w:tcW w:w="9350" w:type="dxa"/>
            <w:gridSpan w:val="8"/>
            <w:shd w:val="clear" w:color="auto" w:fill="D9D9D9" w:themeFill="background1" w:themeFillShade="D9"/>
          </w:tcPr>
          <w:p w14:paraId="1CB8D45F" w14:textId="77777777" w:rsidR="001432B2" w:rsidRDefault="001432B2" w:rsidP="00ED0334">
            <w:pPr>
              <w:jc w:val="center"/>
              <w:rPr>
                <w:sz w:val="24"/>
                <w:szCs w:val="24"/>
              </w:rPr>
            </w:pPr>
            <w:bookmarkStart w:id="5" w:name="_Hlk495335238"/>
            <w:r>
              <w:rPr>
                <w:sz w:val="24"/>
                <w:szCs w:val="24"/>
              </w:rPr>
              <w:t>NHCO MISSIONS MINISTRY USE ONLY</w:t>
            </w:r>
          </w:p>
        </w:tc>
      </w:tr>
      <w:tr w:rsidR="001432B2" w14:paraId="6638D79D" w14:textId="77777777" w:rsidTr="00ED0334">
        <w:tc>
          <w:tcPr>
            <w:tcW w:w="5991" w:type="dxa"/>
            <w:gridSpan w:val="3"/>
          </w:tcPr>
          <w:p w14:paraId="211AE274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Approved by MAT:</w:t>
            </w:r>
          </w:p>
        </w:tc>
        <w:tc>
          <w:tcPr>
            <w:tcW w:w="3359" w:type="dxa"/>
            <w:gridSpan w:val="5"/>
          </w:tcPr>
          <w:p w14:paraId="1F6E517C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Date:</w:t>
            </w:r>
          </w:p>
        </w:tc>
      </w:tr>
      <w:tr w:rsidR="001432B2" w14:paraId="652E0379" w14:textId="77777777" w:rsidTr="00ED0334">
        <w:tc>
          <w:tcPr>
            <w:tcW w:w="5991" w:type="dxa"/>
            <w:gridSpan w:val="3"/>
          </w:tcPr>
          <w:p w14:paraId="2DB48C82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NHCO Board Approval:</w:t>
            </w:r>
          </w:p>
        </w:tc>
        <w:tc>
          <w:tcPr>
            <w:tcW w:w="3359" w:type="dxa"/>
            <w:gridSpan w:val="5"/>
          </w:tcPr>
          <w:p w14:paraId="027F3557" w14:textId="77777777" w:rsidR="001432B2" w:rsidRDefault="001432B2" w:rsidP="00ED0334">
            <w:pPr>
              <w:spacing w:before="120" w:after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Date:</w:t>
            </w:r>
          </w:p>
        </w:tc>
      </w:tr>
      <w:bookmarkEnd w:id="4"/>
      <w:bookmarkEnd w:id="5"/>
    </w:tbl>
    <w:p w14:paraId="314833FE" w14:textId="77777777" w:rsidR="00BB260E" w:rsidRDefault="00BB260E"/>
    <w:sectPr w:rsidR="00BB260E" w:rsidSect="001432B2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EB4"/>
    <w:rsid w:val="001432B2"/>
    <w:rsid w:val="002D4153"/>
    <w:rsid w:val="004E1EB4"/>
    <w:rsid w:val="0057318F"/>
    <w:rsid w:val="00586320"/>
    <w:rsid w:val="006C690C"/>
    <w:rsid w:val="00BB260E"/>
    <w:rsid w:val="00C51DF7"/>
    <w:rsid w:val="00C72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6339B3"/>
  <w15:chartTrackingRefBased/>
  <w15:docId w15:val="{A7EE079B-39E1-4530-9D1A-AAEEA9A94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432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1432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432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7318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Documents\Custom%20Office%20Templates\MISSION%20TRIP%20APPLICATION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9A498A4C2ECC458996A88BC2A087DA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FCE835-0A6F-49FC-B224-09AE81EF3EA8}"/>
      </w:docPartPr>
      <w:docPartBody>
        <w:p w:rsidR="00000000" w:rsidRDefault="005C1B3B">
          <w:pPr>
            <w:pStyle w:val="9A498A4C2ECC458996A88BC2A087DAE6"/>
          </w:pPr>
          <w:r w:rsidRPr="0008319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FC0169A7BEC49D7810461E378B93A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9D2236-8970-455F-854C-0AF34288DA72}"/>
      </w:docPartPr>
      <w:docPartBody>
        <w:p w:rsidR="00000000" w:rsidRDefault="005C1B3B">
          <w:pPr>
            <w:pStyle w:val="9FC0169A7BEC49D7810461E378B93AC3"/>
          </w:pPr>
          <w:r w:rsidRPr="0008319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B3B"/>
    <w:rsid w:val="005C1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9A498A4C2ECC458996A88BC2A087DAE6">
    <w:name w:val="9A498A4C2ECC458996A88BC2A087DAE6"/>
  </w:style>
  <w:style w:type="paragraph" w:customStyle="1" w:styleId="9FC0169A7BEC49D7810461E378B93AC3">
    <w:name w:val="9FC0169A7BEC49D7810461E378B93AC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MISSION TRIP APPLICATION</Template>
  <TotalTime>3</TotalTime>
  <Pages>2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2018-07-09T09:31:00Z</dcterms:created>
  <dcterms:modified xsi:type="dcterms:W3CDTF">2018-07-09T09:34:00Z</dcterms:modified>
</cp:coreProperties>
</file>